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34"/>
        <w:gridCol w:w="10113"/>
        <w:gridCol w:w="325"/>
      </w:tblGrid>
      <w:tr w:rsidR="00BC1B68" w:rsidRPr="002347A4" w14:paraId="7524F4B0" w14:textId="77777777" w:rsidTr="00E655D1">
        <w:trPr>
          <w:trHeight w:val="288"/>
        </w:trPr>
        <w:tc>
          <w:tcPr>
            <w:tcW w:w="155" w:type="pct"/>
            <w:shd w:val="clear" w:color="auto" w:fill="auto"/>
          </w:tcPr>
          <w:p w14:paraId="5591FDDE" w14:textId="77777777" w:rsidR="00BC1B68" w:rsidRPr="002347A4" w:rsidRDefault="00BC1B68" w:rsidP="00E655D1">
            <w:pPr>
              <w:jc w:val="both"/>
            </w:pPr>
          </w:p>
        </w:tc>
        <w:tc>
          <w:tcPr>
            <w:tcW w:w="4694" w:type="pct"/>
            <w:shd w:val="clear" w:color="auto" w:fill="auto"/>
          </w:tcPr>
          <w:p w14:paraId="041A9F9D" w14:textId="0C6A0A2D" w:rsidR="00E655D1" w:rsidRDefault="00E655D1" w:rsidP="00915359">
            <w:pPr>
              <w:rPr>
                <w:rFonts w:ascii="Arial" w:hAnsi="Arial" w:cs="Arial"/>
              </w:rPr>
            </w:pPr>
          </w:p>
          <w:p w14:paraId="2633BC1D" w14:textId="77777777" w:rsidR="00E655D1" w:rsidRPr="002347A4" w:rsidRDefault="00E655D1" w:rsidP="0091535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9897"/>
            </w:tblGrid>
            <w:tr w:rsidR="002347A4" w:rsidRPr="002347A4" w14:paraId="22D47061" w14:textId="77777777" w:rsidTr="00A15901">
              <w:trPr>
                <w:trHeight w:val="397"/>
              </w:trPr>
              <w:tc>
                <w:tcPr>
                  <w:tcW w:w="9897" w:type="dxa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69BA156A" w14:textId="04714386" w:rsidR="002347A4" w:rsidRPr="002347A4" w:rsidRDefault="002347A4" w:rsidP="002347A4">
                  <w:pPr>
                    <w:pStyle w:val="Blue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Contact Details</w:t>
                  </w:r>
                </w:p>
              </w:tc>
            </w:tr>
            <w:tr w:rsidR="002347A4" w:rsidRPr="002347A4" w14:paraId="43C09CFB" w14:textId="77777777" w:rsidTr="00A15901">
              <w:trPr>
                <w:trHeight w:val="57"/>
              </w:trPr>
              <w:tc>
                <w:tcPr>
                  <w:tcW w:w="9897" w:type="dxa"/>
                  <w:tcBorders>
                    <w:top w:val="single" w:sz="24" w:space="0" w:color="1F497D" w:themeColor="text2"/>
                  </w:tcBorders>
                </w:tcPr>
                <w:p w14:paraId="4AE81028" w14:textId="77777777" w:rsidR="002347A4" w:rsidRPr="002347A4" w:rsidRDefault="002347A4" w:rsidP="002347A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CC507B6" w14:textId="244DF2DB" w:rsidR="002347A4" w:rsidRPr="002347A4" w:rsidRDefault="002347A4" w:rsidP="00915359">
            <w:pPr>
              <w:rPr>
                <w:rFonts w:ascii="Arial" w:hAnsi="Arial" w:cs="Arial"/>
              </w:rPr>
            </w:pPr>
          </w:p>
        </w:tc>
        <w:tc>
          <w:tcPr>
            <w:tcW w:w="151" w:type="pct"/>
            <w:shd w:val="clear" w:color="auto" w:fill="auto"/>
          </w:tcPr>
          <w:p w14:paraId="0DC5B7B3" w14:textId="77777777" w:rsidR="00BC1B68" w:rsidRPr="002347A4" w:rsidRDefault="00BC1B68" w:rsidP="00915359"/>
        </w:tc>
      </w:tr>
      <w:tr w:rsidR="00265218" w:rsidRPr="002347A4" w14:paraId="6728FFB0" w14:textId="77777777" w:rsidTr="00E655D1">
        <w:trPr>
          <w:trHeight w:val="9908"/>
        </w:trPr>
        <w:tc>
          <w:tcPr>
            <w:tcW w:w="155" w:type="pct"/>
            <w:shd w:val="clear" w:color="auto" w:fill="auto"/>
          </w:tcPr>
          <w:p w14:paraId="25CBF9A7" w14:textId="77777777" w:rsidR="00265218" w:rsidRPr="002347A4" w:rsidRDefault="00265218" w:rsidP="00CF31BB"/>
        </w:tc>
        <w:tc>
          <w:tcPr>
            <w:tcW w:w="4694" w:type="pct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2347A4" w14:paraId="6B64B4A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1D353CEF" w14:textId="77777777" w:rsidR="00C50E6D" w:rsidRPr="002347A4" w:rsidRDefault="00C50E6D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6F5852" w14:textId="77777777" w:rsidR="00C50E6D" w:rsidRPr="002347A4" w:rsidRDefault="00C50E6D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309BFDCF" w14:textId="77777777" w:rsidR="00C50E6D" w:rsidRPr="002347A4" w:rsidRDefault="00C50E6D" w:rsidP="0091535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50E6D" w:rsidRPr="002347A4" w14:paraId="09E42A56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11727ACE" w14:textId="4189E03B" w:rsidR="00C50E6D" w:rsidRPr="002347A4" w:rsidRDefault="00D8685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Contact Name</w:t>
                  </w:r>
                </w:p>
              </w:tc>
              <w:tc>
                <w:tcPr>
                  <w:tcW w:w="300" w:type="dxa"/>
                </w:tcPr>
                <w:p w14:paraId="6FDDDD1E" w14:textId="77777777" w:rsidR="00C50E6D" w:rsidRPr="002347A4" w:rsidRDefault="00C50E6D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D78AF27" w14:textId="53E8A8A2" w:rsidR="00C50E6D" w:rsidRPr="002347A4" w:rsidRDefault="00D65ACE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sdt>
                    <w:sdtPr>
                      <w:rPr>
                        <w:rFonts w:ascii="Arial" w:hAnsi="Arial" w:cs="Arial"/>
                        <w:sz w:val="22"/>
                      </w:rPr>
                      <w:id w:val="-1132778625"/>
                      <w:placeholder>
                        <w:docPart w:val="E1DADDACB49F114BA9F8B92B9373D865"/>
                      </w:placeholder>
                      <w15:appearance w15:val="hidden"/>
                      <w:text/>
                    </w:sdtPr>
                    <w:sdtEndPr/>
                    <w:sdtContent>
                      <w:r w:rsidR="00D86854">
                        <w:rPr>
                          <w:rFonts w:ascii="Arial" w:hAnsi="Arial" w:cs="Arial"/>
                          <w:sz w:val="22"/>
                        </w:rPr>
                        <w:t>Email Address</w:t>
                      </w:r>
                    </w:sdtContent>
                  </w:sdt>
                </w:p>
              </w:tc>
            </w:tr>
            <w:tr w:rsidR="00A3321A" w:rsidRPr="002347A4" w14:paraId="2508F3F8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138DD71" w14:textId="77777777" w:rsidR="00A3321A" w:rsidRPr="002347A4" w:rsidRDefault="00A3321A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D93F45E" w14:textId="77777777" w:rsidR="00A3321A" w:rsidRPr="002347A4" w:rsidRDefault="00A3321A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0129C74" w14:textId="77777777" w:rsidR="00A3321A" w:rsidRPr="002347A4" w:rsidRDefault="00A3321A" w:rsidP="0091535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E141F4" w:rsidRPr="002347A4" w14:paraId="1B564AA8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3844529" w14:textId="4316E3BF" w:rsidR="00E141F4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Role</w:t>
                  </w:r>
                </w:p>
              </w:tc>
              <w:tc>
                <w:tcPr>
                  <w:tcW w:w="300" w:type="dxa"/>
                </w:tcPr>
                <w:p w14:paraId="645E2E74" w14:textId="77777777" w:rsidR="00E141F4" w:rsidRPr="002347A4" w:rsidRDefault="00E141F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DA0420B" w14:textId="0BE0D9BB" w:rsidR="00E141F4" w:rsidRPr="002347A4" w:rsidRDefault="00D8685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 xml:space="preserve">Phone Number </w:t>
                  </w:r>
                </w:p>
                <w:p w14:paraId="0C28FBF3" w14:textId="2E6FAF2E" w:rsidR="002347A4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  <w:tr w:rsidR="00E141F4" w:rsidRPr="002347A4" w14:paraId="7C8CB878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87ADD68" w14:textId="2F1425D7" w:rsidR="00E141F4" w:rsidRPr="002347A4" w:rsidRDefault="002347A4" w:rsidP="0035052D">
                  <w:pPr>
                    <w:pStyle w:val="Blue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Company Information</w:t>
                  </w:r>
                </w:p>
              </w:tc>
            </w:tr>
            <w:tr w:rsidR="00E141F4" w:rsidRPr="002347A4" w14:paraId="01B310F0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3D8DBDB1" w14:textId="77777777" w:rsidR="00E141F4" w:rsidRPr="002347A4" w:rsidRDefault="00E141F4" w:rsidP="0091535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E61D15" w:rsidRPr="002347A4" w14:paraId="32626B13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D9D6E4D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2B9D52C6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D7D3565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577637C3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6D460609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E301A2" w:rsidRPr="002347A4" w14:paraId="1AC7BEA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04B28FA6" w14:textId="575F3B4B" w:rsidR="00E301A2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Name of Care Provider</w:t>
                  </w:r>
                </w:p>
              </w:tc>
              <w:tc>
                <w:tcPr>
                  <w:tcW w:w="3385" w:type="dxa"/>
                  <w:gridSpan w:val="5"/>
                </w:tcPr>
                <w:p w14:paraId="513D7B51" w14:textId="5B06623C" w:rsidR="00E301A2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 xml:space="preserve">Name of Parent Company </w:t>
                  </w:r>
                  <w:r w:rsidRPr="002347A4">
                    <w:rPr>
                      <w:rFonts w:ascii="Arial" w:hAnsi="Arial" w:cs="Arial"/>
                      <w:i/>
                      <w:iCs/>
                      <w:sz w:val="22"/>
                    </w:rPr>
                    <w:t xml:space="preserve">(if applicable) 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EB0AC1E" w14:textId="06CFC0C0" w:rsidR="00E301A2" w:rsidRPr="002347A4" w:rsidRDefault="00AC54C1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 xml:space="preserve">Phone </w:t>
                  </w:r>
                  <w:r w:rsidR="00BA4687">
                    <w:rPr>
                      <w:rFonts w:ascii="Arial" w:hAnsi="Arial" w:cs="Arial"/>
                      <w:sz w:val="22"/>
                    </w:rPr>
                    <w:t>N</w:t>
                  </w:r>
                  <w:r>
                    <w:rPr>
                      <w:rFonts w:ascii="Arial" w:hAnsi="Arial" w:cs="Arial"/>
                      <w:sz w:val="22"/>
                    </w:rPr>
                    <w:t>umber</w:t>
                  </w:r>
                </w:p>
              </w:tc>
            </w:tr>
            <w:tr w:rsidR="00E61D15" w:rsidRPr="002347A4" w14:paraId="3BA91886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BE92E7B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E61D15" w:rsidRPr="002347A4" w14:paraId="6EDE99E2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611E9FA0" w14:textId="77777777" w:rsidR="00E61D15" w:rsidRPr="002347A4" w:rsidRDefault="00D65ACE" w:rsidP="0035052D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sdt>
                    <w:sdtPr>
                      <w:rPr>
                        <w:rFonts w:ascii="Arial" w:hAnsi="Arial" w:cs="Arial"/>
                        <w:sz w:val="22"/>
                      </w:rPr>
                      <w:id w:val="-181676382"/>
                      <w:placeholder>
                        <w:docPart w:val="C12EA6AA74824A4D8896298FCF0CD58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2347A4">
                        <w:rPr>
                          <w:rFonts w:ascii="Arial" w:hAnsi="Arial" w:cs="Arial"/>
                          <w:sz w:val="22"/>
                          <w:lang w:bidi="en-GB"/>
                        </w:rPr>
                        <w:t>Address</w:t>
                      </w:r>
                    </w:sdtContent>
                  </w:sdt>
                </w:p>
              </w:tc>
            </w:tr>
            <w:tr w:rsidR="00E61D15" w:rsidRPr="002347A4" w14:paraId="54E84DD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CC26E5B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7A10919D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8AF3E47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25F50894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4456E6FD" w14:textId="77777777" w:rsidR="00E61D15" w:rsidRPr="002347A4" w:rsidRDefault="00E61D15" w:rsidP="0091535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E61D15" w:rsidRPr="002347A4" w14:paraId="34C44C2B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EFF8B25" w14:textId="199A5751" w:rsidR="00E61D15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Postcode</w:t>
                  </w:r>
                </w:p>
              </w:tc>
              <w:tc>
                <w:tcPr>
                  <w:tcW w:w="300" w:type="dxa"/>
                  <w:gridSpan w:val="2"/>
                </w:tcPr>
                <w:p w14:paraId="5C89FA4F" w14:textId="77777777" w:rsidR="00E61D15" w:rsidRPr="002347A4" w:rsidRDefault="00E61D15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E969309" w14:textId="77777777" w:rsidR="00E61D15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Number of Beds / Number of Clients</w:t>
                  </w:r>
                </w:p>
                <w:p w14:paraId="345489E2" w14:textId="3725C22A" w:rsidR="002347A4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2A3A6D22" w14:textId="77777777" w:rsidR="00E61D15" w:rsidRPr="002347A4" w:rsidRDefault="00E61D15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1E797683" w14:textId="52E57F84" w:rsidR="00E61D15" w:rsidRPr="002347A4" w:rsidRDefault="002347A4" w:rsidP="009F4149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Number of Employees</w:t>
                  </w:r>
                </w:p>
              </w:tc>
            </w:tr>
            <w:tr w:rsidR="00E61D15" w:rsidRPr="002347A4" w14:paraId="5A67C398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68D8EA4" w14:textId="214C7F41" w:rsidR="002347A4" w:rsidRDefault="002347A4" w:rsidP="002347A4">
                  <w:pPr>
                    <w:spacing w:line="360" w:lineRule="auto"/>
                    <w:jc w:val="left"/>
                    <w:rPr>
                      <w:rFonts w:ascii="Arial" w:hAnsi="Arial" w:cs="Arial"/>
                      <w:b/>
                      <w:i/>
                      <w:iCs/>
                      <w:u w:val="single"/>
                    </w:rPr>
                  </w:pPr>
                  <w:r w:rsidRPr="002347A4">
                    <w:rPr>
                      <w:rFonts w:ascii="Arial" w:hAnsi="Arial" w:cs="Arial"/>
                      <w:b/>
                      <w:u w:val="single"/>
                    </w:rPr>
                    <w:t xml:space="preserve">Type of Service: </w:t>
                  </w:r>
                  <w:r w:rsidRPr="002347A4">
                    <w:rPr>
                      <w:rFonts w:ascii="Arial" w:hAnsi="Arial" w:cs="Arial"/>
                      <w:b/>
                      <w:i/>
                      <w:iCs/>
                      <w:u w:val="single"/>
                    </w:rPr>
                    <w:t xml:space="preserve">(please tick the appropriate box)  </w:t>
                  </w:r>
                </w:p>
                <w:p w14:paraId="0EBAAE51" w14:textId="77777777" w:rsidR="00D86854" w:rsidRPr="002347A4" w:rsidRDefault="00D86854" w:rsidP="002347A4">
                  <w:pPr>
                    <w:spacing w:line="360" w:lineRule="auto"/>
                    <w:jc w:val="left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14:paraId="45ED06D8" w14:textId="7BE7FEF4" w:rsidR="00A955A9" w:rsidRPr="00D86854" w:rsidRDefault="00E04078" w:rsidP="00A955A9">
                  <w:pPr>
                    <w:spacing w:line="48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Care Home with Nursing 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sym w:font="Wingdings 2" w:char="F0A3"/>
                  </w:r>
                  <w:r w:rsidR="002347A4" w:rsidRPr="002347A4">
                    <w:rPr>
                      <w:rFonts w:ascii="Arial" w:hAnsi="Arial" w:cs="Arial"/>
                      <w:b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t xml:space="preserve">Care Home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sym w:font="Wingdings 2" w:char="F0A3"/>
                  </w:r>
                  <w:r w:rsidR="002347A4" w:rsidRPr="002347A4">
                    <w:rPr>
                      <w:rFonts w:ascii="Arial" w:hAnsi="Arial" w:cs="Arial"/>
                      <w:b/>
                    </w:rPr>
                    <w:t xml:space="preserve">     Domiciliary</w:t>
                  </w:r>
                  <w:r>
                    <w:rPr>
                      <w:rFonts w:ascii="Arial" w:hAnsi="Arial" w:cs="Arial"/>
                      <w:b/>
                    </w:rPr>
                    <w:t xml:space="preserve"> Care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sym w:font="Wingdings 2" w:char="F0A3"/>
                  </w:r>
                  <w:r w:rsidR="002347A4" w:rsidRPr="002347A4">
                    <w:rPr>
                      <w:rFonts w:ascii="Arial" w:hAnsi="Arial" w:cs="Arial"/>
                      <w:b/>
                    </w:rPr>
                    <w:t xml:space="preserve">    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br/>
                    <w:t xml:space="preserve">Extra Care 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sym w:font="Wingdings 2" w:char="F0A3"/>
                  </w:r>
                  <w:r w:rsidR="002347A4" w:rsidRPr="002347A4">
                    <w:rPr>
                      <w:rFonts w:ascii="Arial" w:hAnsi="Arial" w:cs="Arial"/>
                      <w:b/>
                    </w:rPr>
                    <w:t xml:space="preserve">     Supported Living 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347A4" w:rsidRPr="002347A4">
                    <w:rPr>
                      <w:rFonts w:ascii="Arial" w:hAnsi="Arial" w:cs="Arial"/>
                      <w:b/>
                    </w:rPr>
                    <w:sym w:font="Wingdings 2" w:char="F0A3"/>
                  </w:r>
                </w:p>
                <w:p w14:paraId="69AAD985" w14:textId="1B3D72EA" w:rsidR="002347A4" w:rsidRPr="002347A4" w:rsidRDefault="002347A4" w:rsidP="0091535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15359" w:rsidRPr="002347A4" w14:paraId="03D4E49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F00CB9E" w14:textId="3FA11B3E" w:rsidR="00915359" w:rsidRPr="002347A4" w:rsidRDefault="002347A4" w:rsidP="0035052D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 w:rsidRPr="002347A4">
                    <w:rPr>
                      <w:rFonts w:ascii="Arial" w:hAnsi="Arial" w:cs="Arial"/>
                      <w:sz w:val="22"/>
                    </w:rPr>
                    <w:t>Signed</w:t>
                  </w:r>
                </w:p>
              </w:tc>
              <w:tc>
                <w:tcPr>
                  <w:tcW w:w="300" w:type="dxa"/>
                </w:tcPr>
                <w:p w14:paraId="2C902BA4" w14:textId="77777777" w:rsidR="00915359" w:rsidRPr="002347A4" w:rsidRDefault="00915359" w:rsidP="00E61D15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1E6F1BE" w14:textId="255309EB" w:rsidR="00915359" w:rsidRPr="002347A4" w:rsidRDefault="00D86854" w:rsidP="0035052D">
                  <w:pPr>
                    <w:pStyle w:val="BoldText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Print Name.                                   Date</w:t>
                  </w:r>
                </w:p>
              </w:tc>
            </w:tr>
          </w:tbl>
          <w:p w14:paraId="16DA7D05" w14:textId="131A7910" w:rsidR="00265218" w:rsidRDefault="00265218" w:rsidP="004456B5">
            <w:pPr>
              <w:rPr>
                <w:rFonts w:ascii="Arial" w:hAnsi="Arial" w:cs="Arial"/>
              </w:rPr>
            </w:pPr>
          </w:p>
          <w:p w14:paraId="79A31973" w14:textId="77777777" w:rsidR="00E04078" w:rsidRDefault="00E04078" w:rsidP="004456B5">
            <w:pPr>
              <w:rPr>
                <w:rFonts w:ascii="Arial" w:hAnsi="Arial" w:cs="Arial"/>
              </w:rPr>
            </w:pPr>
          </w:p>
          <w:p w14:paraId="19520AD0" w14:textId="63F05ADB" w:rsidR="00E04078" w:rsidRPr="002347A4" w:rsidRDefault="00E04078" w:rsidP="004456B5">
            <w:pPr>
              <w:rPr>
                <w:rFonts w:ascii="Arial" w:hAnsi="Arial" w:cs="Arial"/>
              </w:rPr>
            </w:pPr>
          </w:p>
        </w:tc>
        <w:tc>
          <w:tcPr>
            <w:tcW w:w="151" w:type="pct"/>
            <w:shd w:val="clear" w:color="auto" w:fill="auto"/>
          </w:tcPr>
          <w:p w14:paraId="7B758980" w14:textId="77777777" w:rsidR="00265218" w:rsidRPr="002347A4" w:rsidRDefault="00265218" w:rsidP="00CF31BB"/>
        </w:tc>
      </w:tr>
    </w:tbl>
    <w:p w14:paraId="4C228F80" w14:textId="0B2ACC00" w:rsidR="00A955A9" w:rsidRPr="00A955A9" w:rsidRDefault="00A955A9" w:rsidP="00A955A9">
      <w:pPr>
        <w:tabs>
          <w:tab w:val="left" w:pos="2016"/>
          <w:tab w:val="center" w:pos="5386"/>
        </w:tabs>
        <w:jc w:val="left"/>
      </w:pPr>
      <w:r>
        <w:lastRenderedPageBreak/>
        <w:tab/>
      </w:r>
      <w:r>
        <w:tab/>
      </w:r>
      <w:r>
        <w:tab/>
      </w:r>
    </w:p>
    <w:sectPr w:rsidR="00A955A9" w:rsidRPr="00A955A9" w:rsidSect="00A955A9">
      <w:headerReference w:type="default" r:id="rId10"/>
      <w:footerReference w:type="default" r:id="rId11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05C06" w14:textId="77777777" w:rsidR="00D65ACE" w:rsidRDefault="00D65ACE" w:rsidP="00CF31BB">
      <w:r>
        <w:separator/>
      </w:r>
    </w:p>
  </w:endnote>
  <w:endnote w:type="continuationSeparator" w:id="0">
    <w:p w14:paraId="4EE3FA4A" w14:textId="77777777" w:rsidR="00D65ACE" w:rsidRDefault="00D65AC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89"/>
      <w:gridCol w:w="3587"/>
      <w:gridCol w:w="3596"/>
    </w:tblGrid>
    <w:tr w:rsidR="003071A0" w:rsidRPr="00E759E0" w14:paraId="5A6D66E3" w14:textId="77777777" w:rsidTr="00E04078">
      <w:trPr>
        <w:trHeight w:val="288"/>
      </w:trPr>
      <w:tc>
        <w:tcPr>
          <w:tcW w:w="3589" w:type="dxa"/>
          <w:shd w:val="clear" w:color="auto" w:fill="auto"/>
          <w:vAlign w:val="center"/>
        </w:tcPr>
        <w:p w14:paraId="5A038F71" w14:textId="058C1FBA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87" w:type="dxa"/>
          <w:shd w:val="clear" w:color="auto" w:fill="auto"/>
          <w:vAlign w:val="center"/>
        </w:tcPr>
        <w:p w14:paraId="55A2BBE4" w14:textId="678F2CE7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96" w:type="dxa"/>
          <w:shd w:val="clear" w:color="auto" w:fill="auto"/>
          <w:vAlign w:val="center"/>
        </w:tcPr>
        <w:p w14:paraId="5F0EEB80" w14:textId="7ABA9074" w:rsidR="003071A0" w:rsidRPr="00E759E0" w:rsidRDefault="003071A0" w:rsidP="009F4149">
          <w:pPr>
            <w:pStyle w:val="Contacts"/>
            <w:rPr>
              <w:lang w:val="en-US"/>
            </w:rPr>
          </w:pPr>
        </w:p>
      </w:tc>
    </w:tr>
    <w:tr w:rsidR="003071A0" w:rsidRPr="00E759E0" w14:paraId="0ED4A184" w14:textId="77777777" w:rsidTr="00E04078">
      <w:trPr>
        <w:trHeight w:val="20"/>
      </w:trPr>
      <w:tc>
        <w:tcPr>
          <w:tcW w:w="3589" w:type="dxa"/>
          <w:shd w:val="clear" w:color="auto" w:fill="auto"/>
          <w:vAlign w:val="center"/>
        </w:tcPr>
        <w:p w14:paraId="3211070E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87" w:type="dxa"/>
          <w:shd w:val="clear" w:color="auto" w:fill="auto"/>
          <w:vAlign w:val="center"/>
        </w:tcPr>
        <w:p w14:paraId="52486FD6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96" w:type="dxa"/>
          <w:shd w:val="clear" w:color="auto" w:fill="auto"/>
          <w:vAlign w:val="center"/>
        </w:tcPr>
        <w:p w14:paraId="3FF75715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</w:tr>
    <w:tr w:rsidR="00AE3FB7" w:rsidRPr="00E759E0" w14:paraId="001BC75B" w14:textId="77777777" w:rsidTr="00E04078">
      <w:tc>
        <w:tcPr>
          <w:tcW w:w="3589" w:type="dxa"/>
          <w:shd w:val="clear" w:color="auto" w:fill="auto"/>
          <w:vAlign w:val="center"/>
        </w:tcPr>
        <w:p w14:paraId="0E44F31D" w14:textId="1B2C327B" w:rsidR="00AE3FB7" w:rsidRPr="00E759E0" w:rsidRDefault="00AE3FB7" w:rsidP="00E04078">
          <w:pPr>
            <w:pStyle w:val="Contacts"/>
            <w:jc w:val="both"/>
            <w:rPr>
              <w:lang w:val="en-US"/>
            </w:rPr>
          </w:pPr>
        </w:p>
      </w:tc>
      <w:tc>
        <w:tcPr>
          <w:tcW w:w="3587" w:type="dxa"/>
          <w:shd w:val="clear" w:color="auto" w:fill="auto"/>
          <w:vAlign w:val="center"/>
        </w:tcPr>
        <w:p w14:paraId="062F4ED2" w14:textId="62E09A35" w:rsidR="00AE3FB7" w:rsidRPr="00E759E0" w:rsidRDefault="00AE3FB7" w:rsidP="009F4149">
          <w:pPr>
            <w:pStyle w:val="Contacts"/>
            <w:rPr>
              <w:lang w:val="en-US"/>
            </w:rPr>
          </w:pPr>
        </w:p>
      </w:tc>
      <w:tc>
        <w:tcPr>
          <w:tcW w:w="3596" w:type="dxa"/>
          <w:shd w:val="clear" w:color="auto" w:fill="auto"/>
          <w:vAlign w:val="center"/>
        </w:tcPr>
        <w:p w14:paraId="5FEF7301" w14:textId="6093CEDB" w:rsidR="00AE3FB7" w:rsidRPr="00E759E0" w:rsidRDefault="00AE3FB7" w:rsidP="009F4149">
          <w:pPr>
            <w:pStyle w:val="Contacts"/>
            <w:rPr>
              <w:lang w:val="en-US"/>
            </w:rPr>
          </w:pPr>
        </w:p>
      </w:tc>
    </w:tr>
  </w:tbl>
  <w:p w14:paraId="6C0EDFFC" w14:textId="77777777" w:rsidR="00E04078" w:rsidRDefault="00E04078" w:rsidP="009F4149">
    <w:pPr>
      <w:pStyle w:val="Footer"/>
      <w:rPr>
        <w:lang w:val="en-US"/>
      </w:rPr>
    </w:pPr>
    <w:r>
      <w:rPr>
        <w:lang w:val="en-US"/>
      </w:rPr>
      <w:t>Membership runs from 1</w:t>
    </w:r>
    <w:r w:rsidRPr="00E04078">
      <w:rPr>
        <w:vertAlign w:val="superscript"/>
        <w:lang w:val="en-US"/>
      </w:rPr>
      <w:t>st</w:t>
    </w:r>
    <w:r>
      <w:rPr>
        <w:lang w:val="en-US"/>
      </w:rPr>
      <w:t xml:space="preserve"> September 2021 to 31</w:t>
    </w:r>
    <w:r w:rsidRPr="00E04078">
      <w:rPr>
        <w:vertAlign w:val="superscript"/>
        <w:lang w:val="en-US"/>
      </w:rPr>
      <w:t>st</w:t>
    </w:r>
    <w:r>
      <w:rPr>
        <w:lang w:val="en-US"/>
      </w:rPr>
      <w:t xml:space="preserve"> March 2022</w:t>
    </w:r>
  </w:p>
  <w:p w14:paraId="44BBA74E" w14:textId="2F73AFE0" w:rsidR="00835DE8" w:rsidRPr="00D86854" w:rsidRDefault="00D86854" w:rsidP="00D86854">
    <w:pPr>
      <w:rPr>
        <w:rFonts w:ascii="Arial" w:hAnsi="Arial" w:cs="Arial"/>
        <w:i/>
        <w:iCs/>
      </w:rPr>
    </w:pPr>
    <w:r w:rsidRPr="00E655D1">
      <w:rPr>
        <w:rFonts w:ascii="Arial" w:hAnsi="Arial" w:cs="Arial"/>
        <w:i/>
        <w:iCs/>
      </w:rPr>
      <w:t xml:space="preserve">Please </w:t>
    </w:r>
    <w:r>
      <w:rPr>
        <w:rFonts w:ascii="Arial" w:hAnsi="Arial" w:cs="Arial"/>
        <w:i/>
        <w:iCs/>
      </w:rPr>
      <w:t xml:space="preserve">complete the </w:t>
    </w:r>
    <w:r w:rsidRPr="00E655D1">
      <w:rPr>
        <w:rFonts w:ascii="Arial" w:hAnsi="Arial" w:cs="Arial"/>
        <w:i/>
        <w:iCs/>
      </w:rPr>
      <w:t xml:space="preserve">form and email back </w:t>
    </w:r>
    <w:r w:rsidRPr="00E655D1">
      <w:rPr>
        <w:rFonts w:ascii="Arial" w:hAnsi="Arial" w:cs="Arial"/>
        <w:i/>
        <w:iCs/>
        <w:color w:val="000000" w:themeColor="text1"/>
      </w:rPr>
      <w:t xml:space="preserve">to </w:t>
    </w:r>
    <w:hyperlink r:id="rId1" w:history="1">
      <w:r w:rsidRPr="00E655D1">
        <w:rPr>
          <w:rStyle w:val="Hyperlink"/>
          <w:rFonts w:ascii="Arial" w:hAnsi="Arial" w:cs="Arial"/>
          <w:i/>
          <w:iCs/>
          <w:color w:val="000000" w:themeColor="text1"/>
        </w:rPr>
        <w:t>admin@bradfordcareassociation.org</w:t>
      </w:r>
    </w:hyperlink>
    <w:r w:rsidRPr="00E655D1">
      <w:rPr>
        <w:rFonts w:ascii="Arial" w:hAnsi="Arial" w:cs="Arial"/>
        <w:i/>
        <w:iCs/>
        <w:color w:val="000000" w:themeColor="text1"/>
      </w:rPr>
      <w:t xml:space="preserve"> </w:t>
    </w:r>
    <w:r w:rsidR="00E04078" w:rsidRPr="00E759E0">
      <w:rPr>
        <w:noProof/>
        <w:lang w:val="en-US" w:bidi="en-GB"/>
      </w:rPr>
      <w:t xml:space="preserve"> </w:t>
    </w:r>
    <w:r w:rsidR="009F4149" w:rsidRPr="00E759E0">
      <w:rPr>
        <w:noProof/>
        <w:lang w:val="en-US" w:bidi="en-GB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4E67F6BB" wp14:editId="05714CE9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C60CD2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&#13;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&#13;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&#13;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A5E86" w14:textId="77777777" w:rsidR="00D65ACE" w:rsidRDefault="00D65ACE" w:rsidP="00CF31BB">
      <w:r>
        <w:separator/>
      </w:r>
    </w:p>
  </w:footnote>
  <w:footnote w:type="continuationSeparator" w:id="0">
    <w:p w14:paraId="158EE2D4" w14:textId="77777777" w:rsidR="00D65ACE" w:rsidRDefault="00D65AC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68920" w14:textId="15225570" w:rsidR="00BC1B68" w:rsidRPr="00E759E0" w:rsidRDefault="00E04078" w:rsidP="00A955A9">
    <w:pPr>
      <w:pStyle w:val="Header"/>
      <w:jc w:val="both"/>
      <w:rPr>
        <w:lang w:val="en-US"/>
      </w:rPr>
    </w:pPr>
    <w:r>
      <w:rPr>
        <w:b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31FF353" wp14:editId="25FB23E3">
              <wp:simplePos x="0" y="0"/>
              <wp:positionH relativeFrom="column">
                <wp:posOffset>406437</wp:posOffset>
              </wp:positionH>
              <wp:positionV relativeFrom="paragraph">
                <wp:posOffset>316267</wp:posOffset>
              </wp:positionV>
              <wp:extent cx="6199056" cy="66167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9056" cy="6616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78F4B3" w14:textId="753C805E" w:rsidR="00E655D1" w:rsidRPr="00E655D1" w:rsidRDefault="00E655D1">
                          <w:pP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 xml:space="preserve">BCA </w:t>
                          </w:r>
                          <w:r w:rsidRPr="00E655D1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Membership Form</w:t>
                          </w:r>
                          <w:r w:rsidR="00E04078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 xml:space="preserve"> 21/22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1FF35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32pt;margin-top:24.9pt;width:488.1pt;height:52.1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" filled="f" stroked="f" strokeweight=".5pt">
              <v:textbox>
                <w:txbxContent>
                  <w:p w14:paraId="5478F4B3" w14:textId="753C805E" w:rsidR="00E655D1" w:rsidRPr="00E655D1" w:rsidRDefault="00E655D1">
                    <w:pP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 xml:space="preserve">BCA </w:t>
                    </w:r>
                    <w:r w:rsidRPr="00E655D1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Membership Form</w:t>
                    </w:r>
                    <w:r w:rsidR="00E04078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 xml:space="preserve"> 21/22</w:t>
                    </w:r>
                  </w:p>
                </w:txbxContent>
              </v:textbox>
            </v:shape>
          </w:pict>
        </mc:Fallback>
      </mc:AlternateContent>
    </w:r>
    <w:r w:rsidR="00E655D1">
      <w:rPr>
        <w:b/>
        <w:noProof/>
        <w:sz w:val="18"/>
        <w:szCs w:val="18"/>
        <w:lang w:val="en-US"/>
      </w:rPr>
      <w:drawing>
        <wp:anchor distT="0" distB="0" distL="114300" distR="114300" simplePos="0" relativeHeight="251671040" behindDoc="1" locked="0" layoutInCell="1" allowOverlap="1" wp14:anchorId="6B09E059" wp14:editId="698693B1">
          <wp:simplePos x="0" y="0"/>
          <wp:positionH relativeFrom="column">
            <wp:posOffset>5338062</wp:posOffset>
          </wp:positionH>
          <wp:positionV relativeFrom="page">
            <wp:posOffset>120015</wp:posOffset>
          </wp:positionV>
          <wp:extent cx="1447095" cy="472620"/>
          <wp:effectExtent l="0" t="0" r="1270" b="0"/>
          <wp:wrapNone/>
          <wp:docPr id="6" name="Picture 6" descr="C:\Users\Aston\Downloads\BC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ton\Downloads\BC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095" cy="47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5D1" w:rsidRPr="00E759E0">
      <w:rPr>
        <w:noProof/>
        <w:lang w:val="en-US" w:bidi="en-GB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7589480" wp14:editId="3F504A80">
              <wp:simplePos x="0" y="0"/>
              <wp:positionH relativeFrom="column">
                <wp:posOffset>409575</wp:posOffset>
              </wp:positionH>
              <wp:positionV relativeFrom="paragraph">
                <wp:posOffset>-206375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371068" id="Shape" o:spid="_x0000_s1026" alt="icon of holding hands" style="position:absolute;margin-left:32.25pt;margin-top:-16.25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&#13;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  <w:r w:rsidR="00835DE8" w:rsidRPr="00E759E0">
      <w:rPr>
        <w:noProof/>
        <w:lang w:val="en-US" w:bidi="en-GB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54117235" wp14:editId="07009B23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2700" b="381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6C6792" id="Group 13" o:spid="_x0000_s1026" alt="&quot;&quot;" style="position:absolute;margin-left:.75pt;margin-top:-138.95pt;width:540pt;height:769.75pt;z-index:-251650560" coordsize="68580,977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">
              <v:group id="Group 2" o:spid="_x0000_s1027" style="position:absolute;top:27622;width:68580;height:70134" coordorigin="" coordsize="68581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group id="Group 1" o:spid="_x0000_s1028" style="position:absolute;width:68549;height:70133" coordorigin=",-146" coordsize="68549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&#13;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&#13;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&#13;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&#13;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&#13;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&#13;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7A4"/>
    <w:rsid w:val="0005135F"/>
    <w:rsid w:val="000C75BF"/>
    <w:rsid w:val="000E3FA4"/>
    <w:rsid w:val="001034AB"/>
    <w:rsid w:val="00110721"/>
    <w:rsid w:val="001257F0"/>
    <w:rsid w:val="0016108E"/>
    <w:rsid w:val="001A199E"/>
    <w:rsid w:val="001C42C8"/>
    <w:rsid w:val="00205FE0"/>
    <w:rsid w:val="002347A4"/>
    <w:rsid w:val="00246BBD"/>
    <w:rsid w:val="0025130C"/>
    <w:rsid w:val="00256391"/>
    <w:rsid w:val="002633EB"/>
    <w:rsid w:val="00265218"/>
    <w:rsid w:val="002A4AD2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57F5E"/>
    <w:rsid w:val="007B52D2"/>
    <w:rsid w:val="007C1F7D"/>
    <w:rsid w:val="007D4902"/>
    <w:rsid w:val="00835DE8"/>
    <w:rsid w:val="008C5804"/>
    <w:rsid w:val="008D3EE1"/>
    <w:rsid w:val="00915359"/>
    <w:rsid w:val="009B528D"/>
    <w:rsid w:val="009E6AC6"/>
    <w:rsid w:val="009F4149"/>
    <w:rsid w:val="00A02846"/>
    <w:rsid w:val="00A3321A"/>
    <w:rsid w:val="00A73AE1"/>
    <w:rsid w:val="00A955A9"/>
    <w:rsid w:val="00AB2833"/>
    <w:rsid w:val="00AB47E9"/>
    <w:rsid w:val="00AC54C1"/>
    <w:rsid w:val="00AC7198"/>
    <w:rsid w:val="00AE3FB7"/>
    <w:rsid w:val="00B122BA"/>
    <w:rsid w:val="00B45F61"/>
    <w:rsid w:val="00BA4687"/>
    <w:rsid w:val="00BC1B68"/>
    <w:rsid w:val="00BE6B42"/>
    <w:rsid w:val="00BF5A49"/>
    <w:rsid w:val="00C50E6D"/>
    <w:rsid w:val="00C520D9"/>
    <w:rsid w:val="00C57F09"/>
    <w:rsid w:val="00C84BD5"/>
    <w:rsid w:val="00CF31BB"/>
    <w:rsid w:val="00D4436A"/>
    <w:rsid w:val="00D65ACE"/>
    <w:rsid w:val="00D832D3"/>
    <w:rsid w:val="00D86854"/>
    <w:rsid w:val="00DB5CAA"/>
    <w:rsid w:val="00DE3C23"/>
    <w:rsid w:val="00E04078"/>
    <w:rsid w:val="00E141F4"/>
    <w:rsid w:val="00E301A2"/>
    <w:rsid w:val="00E457CE"/>
    <w:rsid w:val="00E53AFF"/>
    <w:rsid w:val="00E61D15"/>
    <w:rsid w:val="00E655D1"/>
    <w:rsid w:val="00E759E0"/>
    <w:rsid w:val="00E8657B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458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55D1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5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6854"/>
    <w:rPr>
      <w:color w:val="0057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bradfordcareassociation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ganrawes/Library/Containers/com.microsoft.Word/Data/Library/Application%20Support/Microsoft/Office/16.0/DTS/Search/%7b675B55A0-4C22-0B4E-9319-98B42F10A795%7dtf8943107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DADDACB49F114BA9F8B92B9373D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07742-9636-6D4E-96F1-809445056658}"/>
      </w:docPartPr>
      <w:docPartBody>
        <w:p w:rsidR="005D2ECA" w:rsidRDefault="00500A06">
          <w:pPr>
            <w:pStyle w:val="E1DADDACB49F114BA9F8B92B9373D865"/>
          </w:pPr>
          <w:r w:rsidRPr="00E759E0">
            <w:rPr>
              <w:lang w:bidi="en-GB"/>
            </w:rPr>
            <w:t>Agent/Representative name</w:t>
          </w:r>
        </w:p>
      </w:docPartBody>
    </w:docPart>
    <w:docPart>
      <w:docPartPr>
        <w:name w:val="C12EA6AA74824A4D8896298FCF0C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580C7-6205-AC41-8EA8-2CFB3EB6ACBC}"/>
      </w:docPartPr>
      <w:docPartBody>
        <w:p w:rsidR="005D2ECA" w:rsidRDefault="00500A06">
          <w:pPr>
            <w:pStyle w:val="C12EA6AA74824A4D8896298FCF0CD58E"/>
          </w:pPr>
          <w:r w:rsidRPr="00E759E0">
            <w:rPr>
              <w:lang w:bidi="en-GB"/>
            </w:rPr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02A"/>
    <w:rsid w:val="00500A06"/>
    <w:rsid w:val="005D2ECA"/>
    <w:rsid w:val="007B202A"/>
    <w:rsid w:val="009A293B"/>
    <w:rsid w:val="00A30B28"/>
    <w:rsid w:val="00B0571A"/>
    <w:rsid w:val="00EE7388"/>
    <w:rsid w:val="00FB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C9D2DE29243244AF8AD1635D65999A">
    <w:name w:val="A6C9D2DE29243244AF8AD1635D65999A"/>
  </w:style>
  <w:style w:type="paragraph" w:customStyle="1" w:styleId="E1DADDACB49F114BA9F8B92B9373D865">
    <w:name w:val="E1DADDACB49F114BA9F8B92B9373D865"/>
  </w:style>
  <w:style w:type="paragraph" w:customStyle="1" w:styleId="C12EA6AA74824A4D8896298FCF0CD58E">
    <w:name w:val="C12EA6AA74824A4D8896298FCF0CD58E"/>
  </w:style>
  <w:style w:type="paragraph" w:customStyle="1" w:styleId="FA2B1754E978B543812ECBF83F650C6C">
    <w:name w:val="FA2B1754E978B543812ECBF83F650C6C"/>
    <w:rsid w:val="00EE73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69A922-BB96-43E6-983C-AD107830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2021-09-02T14:07:00Z</dcterms:created>
  <dcterms:modified xsi:type="dcterms:W3CDTF">2021-09-02T14:44:00Z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